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7914B" w14:textId="77777777" w:rsidR="00945374" w:rsidRDefault="00945374"/>
    <w:p w14:paraId="720DC475" w14:textId="77777777" w:rsidR="00077492" w:rsidRDefault="00077492"/>
    <w:p w14:paraId="03F57DF1" w14:textId="77777777" w:rsidR="00C775BA" w:rsidRDefault="00C775BA" w:rsidP="001B764F">
      <w:pPr>
        <w:spacing w:line="360" w:lineRule="auto"/>
        <w:rPr>
          <w:rFonts w:ascii="Helvetica" w:hAnsi="Helvetica"/>
          <w:b/>
          <w:bCs/>
        </w:rPr>
      </w:pPr>
    </w:p>
    <w:p w14:paraId="051E97D3" w14:textId="77777777" w:rsidR="008E5AD1" w:rsidRDefault="008E5AD1" w:rsidP="001B764F">
      <w:pPr>
        <w:spacing w:line="360" w:lineRule="auto"/>
        <w:rPr>
          <w:rFonts w:ascii="Helvetica" w:hAnsi="Helvetica"/>
          <w:b/>
          <w:bCs/>
        </w:rPr>
      </w:pPr>
    </w:p>
    <w:p w14:paraId="2C3223A4" w14:textId="4F7FE116" w:rsidR="004C1B90" w:rsidRPr="0026187F" w:rsidRDefault="0023269F" w:rsidP="004907FC">
      <w:pPr>
        <w:rPr>
          <w:sz w:val="32"/>
          <w:szCs w:val="32"/>
        </w:rPr>
      </w:pPr>
      <w:r w:rsidRPr="0026187F">
        <w:rPr>
          <w:sz w:val="32"/>
          <w:szCs w:val="32"/>
        </w:rPr>
        <w:t xml:space="preserve">Elements ABC wishes </w:t>
      </w:r>
      <w:proofErr w:type="gramStart"/>
      <w:r w:rsidRPr="0026187F">
        <w:rPr>
          <w:sz w:val="32"/>
          <w:szCs w:val="32"/>
        </w:rPr>
        <w:t>all of</w:t>
      </w:r>
      <w:proofErr w:type="gramEnd"/>
      <w:r w:rsidRPr="0026187F">
        <w:rPr>
          <w:sz w:val="32"/>
          <w:szCs w:val="32"/>
        </w:rPr>
        <w:t xml:space="preserve"> our participants, famil</w:t>
      </w:r>
      <w:r w:rsidR="00847428" w:rsidRPr="0026187F">
        <w:rPr>
          <w:sz w:val="32"/>
          <w:szCs w:val="32"/>
        </w:rPr>
        <w:t xml:space="preserve">ies and </w:t>
      </w:r>
      <w:r w:rsidRPr="0026187F">
        <w:rPr>
          <w:sz w:val="32"/>
          <w:szCs w:val="32"/>
        </w:rPr>
        <w:t>service providers</w:t>
      </w:r>
      <w:r w:rsidR="00847428" w:rsidRPr="0026187F">
        <w:rPr>
          <w:sz w:val="32"/>
          <w:szCs w:val="32"/>
        </w:rPr>
        <w:t xml:space="preserve"> a </w:t>
      </w:r>
      <w:r w:rsidR="001A3C7D">
        <w:rPr>
          <w:sz w:val="32"/>
          <w:szCs w:val="32"/>
        </w:rPr>
        <w:t>M</w:t>
      </w:r>
      <w:r w:rsidR="00847428" w:rsidRPr="0026187F">
        <w:rPr>
          <w:sz w:val="32"/>
          <w:szCs w:val="32"/>
        </w:rPr>
        <w:t xml:space="preserve">erry Christmas and </w:t>
      </w:r>
      <w:r w:rsidR="001A3C7D">
        <w:rPr>
          <w:sz w:val="32"/>
          <w:szCs w:val="32"/>
        </w:rPr>
        <w:t>H</w:t>
      </w:r>
      <w:r w:rsidR="00847428" w:rsidRPr="0026187F">
        <w:rPr>
          <w:sz w:val="32"/>
          <w:szCs w:val="32"/>
        </w:rPr>
        <w:t xml:space="preserve">appy </w:t>
      </w:r>
      <w:r w:rsidR="001A3C7D">
        <w:rPr>
          <w:sz w:val="32"/>
          <w:szCs w:val="32"/>
        </w:rPr>
        <w:t>N</w:t>
      </w:r>
      <w:r w:rsidR="00847428" w:rsidRPr="0026187F">
        <w:rPr>
          <w:sz w:val="32"/>
          <w:szCs w:val="32"/>
        </w:rPr>
        <w:t xml:space="preserve">ew </w:t>
      </w:r>
      <w:r w:rsidR="001A3C7D">
        <w:rPr>
          <w:sz w:val="32"/>
          <w:szCs w:val="32"/>
        </w:rPr>
        <w:t>Y</w:t>
      </w:r>
      <w:r w:rsidR="00847428" w:rsidRPr="0026187F">
        <w:rPr>
          <w:sz w:val="32"/>
          <w:szCs w:val="32"/>
        </w:rPr>
        <w:t>ear</w:t>
      </w:r>
      <w:r w:rsidR="0026187F">
        <w:rPr>
          <w:sz w:val="32"/>
          <w:szCs w:val="32"/>
        </w:rPr>
        <w:t>.</w:t>
      </w:r>
    </w:p>
    <w:p w14:paraId="2258A72E" w14:textId="77777777" w:rsidR="00847428" w:rsidRPr="0026187F" w:rsidRDefault="00847428" w:rsidP="004907FC">
      <w:pPr>
        <w:rPr>
          <w:sz w:val="32"/>
          <w:szCs w:val="32"/>
        </w:rPr>
      </w:pPr>
    </w:p>
    <w:p w14:paraId="5E0CF595" w14:textId="4C802E84" w:rsidR="00847428" w:rsidRPr="0026187F" w:rsidRDefault="0026187F" w:rsidP="004907FC">
      <w:pPr>
        <w:rPr>
          <w:sz w:val="32"/>
          <w:szCs w:val="32"/>
        </w:rPr>
      </w:pPr>
      <w:r>
        <w:rPr>
          <w:sz w:val="32"/>
          <w:szCs w:val="32"/>
        </w:rPr>
        <w:t>Please note w</w:t>
      </w:r>
      <w:r w:rsidR="00847428" w:rsidRPr="0026187F">
        <w:rPr>
          <w:sz w:val="32"/>
          <w:szCs w:val="32"/>
        </w:rPr>
        <w:t>e will be closed</w:t>
      </w:r>
      <w:r w:rsidR="003E6100" w:rsidRPr="0026187F">
        <w:rPr>
          <w:sz w:val="32"/>
          <w:szCs w:val="32"/>
        </w:rPr>
        <w:t xml:space="preserve"> from </w:t>
      </w:r>
      <w:r w:rsidR="00461247">
        <w:rPr>
          <w:sz w:val="32"/>
          <w:szCs w:val="32"/>
        </w:rPr>
        <w:t>Thursday 25</w:t>
      </w:r>
      <w:r w:rsidR="003E6100" w:rsidRPr="0026187F">
        <w:rPr>
          <w:sz w:val="32"/>
          <w:szCs w:val="32"/>
          <w:vertAlign w:val="superscript"/>
        </w:rPr>
        <w:t>th</w:t>
      </w:r>
      <w:r w:rsidR="003E6100" w:rsidRPr="0026187F">
        <w:rPr>
          <w:sz w:val="32"/>
          <w:szCs w:val="32"/>
        </w:rPr>
        <w:t xml:space="preserve"> of December</w:t>
      </w:r>
      <w:r w:rsidR="00461247">
        <w:rPr>
          <w:sz w:val="32"/>
          <w:szCs w:val="32"/>
        </w:rPr>
        <w:t xml:space="preserve"> 2025</w:t>
      </w:r>
      <w:r w:rsidR="003E6100" w:rsidRPr="0026187F">
        <w:rPr>
          <w:sz w:val="32"/>
          <w:szCs w:val="32"/>
        </w:rPr>
        <w:t xml:space="preserve"> </w:t>
      </w:r>
      <w:r w:rsidR="00461247">
        <w:rPr>
          <w:sz w:val="32"/>
          <w:szCs w:val="32"/>
        </w:rPr>
        <w:t>until</w:t>
      </w:r>
      <w:r w:rsidR="004345D5" w:rsidRPr="0026187F">
        <w:rPr>
          <w:sz w:val="32"/>
          <w:szCs w:val="32"/>
        </w:rPr>
        <w:t xml:space="preserve"> </w:t>
      </w:r>
      <w:r w:rsidR="00461247">
        <w:rPr>
          <w:sz w:val="32"/>
          <w:szCs w:val="32"/>
        </w:rPr>
        <w:t>Friday 2</w:t>
      </w:r>
      <w:r w:rsidR="00461247" w:rsidRPr="00461247">
        <w:rPr>
          <w:sz w:val="32"/>
          <w:szCs w:val="32"/>
          <w:vertAlign w:val="superscript"/>
        </w:rPr>
        <w:t>nd</w:t>
      </w:r>
      <w:r w:rsidR="00461247">
        <w:rPr>
          <w:sz w:val="32"/>
          <w:szCs w:val="32"/>
        </w:rPr>
        <w:t xml:space="preserve"> of January 2026. </w:t>
      </w:r>
    </w:p>
    <w:p w14:paraId="249D3AB1" w14:textId="77777777" w:rsidR="004345D5" w:rsidRPr="0026187F" w:rsidRDefault="004345D5" w:rsidP="004907FC">
      <w:pPr>
        <w:rPr>
          <w:sz w:val="32"/>
          <w:szCs w:val="32"/>
        </w:rPr>
      </w:pPr>
    </w:p>
    <w:p w14:paraId="0518727E" w14:textId="0AFB4ED5" w:rsidR="00997FC9" w:rsidRPr="0026187F" w:rsidRDefault="00FA1923" w:rsidP="004907FC">
      <w:pPr>
        <w:rPr>
          <w:sz w:val="32"/>
          <w:szCs w:val="32"/>
        </w:rPr>
      </w:pPr>
      <w:r w:rsidRPr="0026187F">
        <w:rPr>
          <w:sz w:val="32"/>
          <w:szCs w:val="32"/>
        </w:rPr>
        <w:t xml:space="preserve">If you need support during the Christmas break, here are some useful </w:t>
      </w:r>
      <w:r w:rsidR="00F362D1" w:rsidRPr="0026187F">
        <w:rPr>
          <w:sz w:val="32"/>
          <w:szCs w:val="32"/>
        </w:rPr>
        <w:t>contact details:</w:t>
      </w:r>
    </w:p>
    <w:p w14:paraId="4E5FF5E4" w14:textId="77777777" w:rsidR="004907FC" w:rsidRDefault="004907FC" w:rsidP="004907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577CD" w14:paraId="1C565FE4" w14:textId="77777777" w:rsidTr="004907FC">
        <w:tc>
          <w:tcPr>
            <w:tcW w:w="10456" w:type="dxa"/>
            <w:gridSpan w:val="2"/>
            <w:shd w:val="clear" w:color="auto" w:fill="005260" w:themeFill="accent6"/>
          </w:tcPr>
          <w:p w14:paraId="1C26ECC7" w14:textId="60EDC8B6" w:rsidR="003577CD" w:rsidRPr="004907FC" w:rsidRDefault="003577CD" w:rsidP="004907FC">
            <w:pPr>
              <w:pStyle w:val="NoSpacing"/>
              <w:jc w:val="center"/>
              <w:rPr>
                <w:b/>
                <w:bCs/>
              </w:rPr>
            </w:pPr>
            <w:r w:rsidRPr="004907FC">
              <w:rPr>
                <w:b/>
                <w:bCs/>
              </w:rPr>
              <w:t>Emergency services</w:t>
            </w:r>
          </w:p>
        </w:tc>
      </w:tr>
      <w:tr w:rsidR="003577CD" w14:paraId="4FC14C03" w14:textId="77777777" w:rsidTr="0090272B">
        <w:tc>
          <w:tcPr>
            <w:tcW w:w="5228" w:type="dxa"/>
          </w:tcPr>
          <w:p w14:paraId="5C2834E4" w14:textId="13503C86" w:rsidR="003577CD" w:rsidRPr="003577CD" w:rsidRDefault="003577CD" w:rsidP="004907FC">
            <w:pPr>
              <w:pStyle w:val="NoSpacing"/>
            </w:pPr>
            <w:r w:rsidRPr="003577CD">
              <w:t xml:space="preserve">If you are in an emergency, call </w:t>
            </w:r>
            <w:r w:rsidRPr="00CA449A">
              <w:rPr>
                <w:b/>
                <w:bCs/>
              </w:rPr>
              <w:t>000</w:t>
            </w:r>
            <w:r w:rsidRPr="003577CD">
              <w:t xml:space="preserve"> for fire, police or ambulance </w:t>
            </w:r>
          </w:p>
        </w:tc>
        <w:tc>
          <w:tcPr>
            <w:tcW w:w="5228" w:type="dxa"/>
          </w:tcPr>
          <w:p w14:paraId="0D820332" w14:textId="082E90DD" w:rsidR="003577CD" w:rsidRPr="00CA449A" w:rsidRDefault="003577CD" w:rsidP="004907FC">
            <w:pPr>
              <w:pStyle w:val="NoSpacing"/>
              <w:rPr>
                <w:b/>
                <w:bCs/>
              </w:rPr>
            </w:pPr>
            <w:r w:rsidRPr="00CA449A">
              <w:rPr>
                <w:b/>
                <w:bCs/>
              </w:rPr>
              <w:t>000</w:t>
            </w:r>
          </w:p>
        </w:tc>
      </w:tr>
    </w:tbl>
    <w:p w14:paraId="72CEB1F6" w14:textId="77777777" w:rsidR="00F362D1" w:rsidRDefault="00F362D1" w:rsidP="004345D5">
      <w:pPr>
        <w:spacing w:line="360" w:lineRule="auto"/>
        <w:jc w:val="center"/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D3719" w:rsidRPr="004907FC" w14:paraId="713DE1A3" w14:textId="77777777" w:rsidTr="004907FC">
        <w:tc>
          <w:tcPr>
            <w:tcW w:w="10456" w:type="dxa"/>
            <w:gridSpan w:val="2"/>
            <w:shd w:val="clear" w:color="auto" w:fill="005260" w:themeFill="accent6"/>
          </w:tcPr>
          <w:p w14:paraId="311E44B0" w14:textId="0CDF9BDA" w:rsidR="00FD3719" w:rsidRPr="004907FC" w:rsidRDefault="00FD3719" w:rsidP="004907FC">
            <w:pPr>
              <w:pStyle w:val="NoSpacing"/>
              <w:jc w:val="center"/>
              <w:rPr>
                <w:b/>
                <w:bCs/>
              </w:rPr>
            </w:pPr>
            <w:r w:rsidRPr="004907FC">
              <w:rPr>
                <w:b/>
                <w:bCs/>
              </w:rPr>
              <w:t>Mental Health Support</w:t>
            </w:r>
          </w:p>
        </w:tc>
      </w:tr>
      <w:tr w:rsidR="00FD3719" w:rsidRPr="004907FC" w14:paraId="26E097B7" w14:textId="77777777" w:rsidTr="00FD3719">
        <w:tc>
          <w:tcPr>
            <w:tcW w:w="5228" w:type="dxa"/>
          </w:tcPr>
          <w:p w14:paraId="3B4C7B01" w14:textId="77777777" w:rsidR="00FD3719" w:rsidRPr="00CA449A" w:rsidRDefault="00FD3719" w:rsidP="004907FC">
            <w:pPr>
              <w:pStyle w:val="NoSpacing"/>
              <w:rPr>
                <w:b/>
                <w:bCs/>
              </w:rPr>
            </w:pPr>
            <w:r w:rsidRPr="00CA449A">
              <w:rPr>
                <w:b/>
                <w:bCs/>
              </w:rPr>
              <w:t>Lifeline</w:t>
            </w:r>
          </w:p>
          <w:p w14:paraId="6E0611EA" w14:textId="40F049A9" w:rsidR="009B4B63" w:rsidRPr="004907FC" w:rsidRDefault="00175336" w:rsidP="004907FC">
            <w:pPr>
              <w:pStyle w:val="NoSpacing"/>
            </w:pPr>
            <w:r w:rsidRPr="004907FC">
              <w:t>For anyone</w:t>
            </w:r>
            <w:r w:rsidR="009B4B63" w:rsidRPr="004907FC">
              <w:t xml:space="preserve"> having a personal crisis</w:t>
            </w:r>
          </w:p>
        </w:tc>
        <w:tc>
          <w:tcPr>
            <w:tcW w:w="5228" w:type="dxa"/>
          </w:tcPr>
          <w:p w14:paraId="34B77D17" w14:textId="77777777" w:rsidR="007D646A" w:rsidRPr="004907FC" w:rsidRDefault="001874EE" w:rsidP="004907FC">
            <w:pPr>
              <w:pStyle w:val="NoSpacing"/>
            </w:pPr>
            <w:r w:rsidRPr="004907FC">
              <w:t xml:space="preserve">Call 13 11 14   </w:t>
            </w:r>
          </w:p>
          <w:p w14:paraId="46F53EBA" w14:textId="7FA33F11" w:rsidR="001874EE" w:rsidRPr="004907FC" w:rsidRDefault="001874EE" w:rsidP="004907FC">
            <w:pPr>
              <w:pStyle w:val="NoSpacing"/>
            </w:pPr>
            <w:r w:rsidRPr="004907FC">
              <w:t xml:space="preserve">Text 0477 13 11 14 </w:t>
            </w:r>
          </w:p>
          <w:p w14:paraId="79EA26D4" w14:textId="26D409B4" w:rsidR="00FD3719" w:rsidRPr="004907FC" w:rsidRDefault="001874EE" w:rsidP="004907FC">
            <w:pPr>
              <w:pStyle w:val="NoSpacing"/>
            </w:pPr>
            <w:r w:rsidRPr="004907FC">
              <w:t xml:space="preserve">Chat online: </w:t>
            </w:r>
            <w:hyperlink r:id="rId7" w:history="1">
              <w:r w:rsidRPr="004907FC">
                <w:rPr>
                  <w:rStyle w:val="Hyperlink"/>
                  <w:color w:val="auto"/>
                  <w:u w:val="none"/>
                </w:rPr>
                <w:t>https://www.lifeline.org.au/</w:t>
              </w:r>
            </w:hyperlink>
          </w:p>
        </w:tc>
      </w:tr>
      <w:tr w:rsidR="00FD3719" w:rsidRPr="004907FC" w14:paraId="36E511C0" w14:textId="77777777" w:rsidTr="00FD3719">
        <w:tc>
          <w:tcPr>
            <w:tcW w:w="5228" w:type="dxa"/>
          </w:tcPr>
          <w:p w14:paraId="42F76EAE" w14:textId="77777777" w:rsidR="00175336" w:rsidRPr="00CA449A" w:rsidRDefault="009A753C" w:rsidP="004907FC">
            <w:pPr>
              <w:pStyle w:val="NoSpacing"/>
              <w:rPr>
                <w:b/>
                <w:bCs/>
              </w:rPr>
            </w:pPr>
            <w:r w:rsidRPr="00CA449A">
              <w:rPr>
                <w:b/>
                <w:bCs/>
              </w:rPr>
              <w:t xml:space="preserve">Suicide call back service </w:t>
            </w:r>
          </w:p>
          <w:p w14:paraId="163E1005" w14:textId="0FD112EF" w:rsidR="009A753C" w:rsidRPr="004907FC" w:rsidRDefault="00175336" w:rsidP="004907FC">
            <w:pPr>
              <w:pStyle w:val="NoSpacing"/>
            </w:pPr>
            <w:r w:rsidRPr="004907FC">
              <w:t>F</w:t>
            </w:r>
            <w:r w:rsidR="009A753C" w:rsidRPr="004907FC">
              <w:t>or anyone thinking about suicide</w:t>
            </w:r>
          </w:p>
          <w:p w14:paraId="11291556" w14:textId="77777777" w:rsidR="00FD3719" w:rsidRPr="004907FC" w:rsidRDefault="00FD3719" w:rsidP="004907FC">
            <w:pPr>
              <w:pStyle w:val="NoSpacing"/>
            </w:pPr>
          </w:p>
        </w:tc>
        <w:tc>
          <w:tcPr>
            <w:tcW w:w="5228" w:type="dxa"/>
          </w:tcPr>
          <w:p w14:paraId="4F48860E" w14:textId="77777777" w:rsidR="00273367" w:rsidRPr="004907FC" w:rsidRDefault="00273367" w:rsidP="004907FC">
            <w:pPr>
              <w:pStyle w:val="NoSpacing"/>
            </w:pPr>
            <w:r w:rsidRPr="004907FC">
              <w:t xml:space="preserve">Call 1300 659 467 </w:t>
            </w:r>
          </w:p>
          <w:p w14:paraId="70242D27" w14:textId="5539B27E" w:rsidR="00FD3719" w:rsidRPr="004907FC" w:rsidRDefault="007D646A" w:rsidP="004907FC">
            <w:pPr>
              <w:pStyle w:val="NoSpacing"/>
            </w:pPr>
            <w:hyperlink r:id="rId8" w:history="1">
              <w:r w:rsidRPr="004907FC">
                <w:rPr>
                  <w:rStyle w:val="Hyperlink"/>
                  <w:color w:val="auto"/>
                  <w:u w:val="none"/>
                </w:rPr>
                <w:t>https://www.suicidecallbackservice.org.au/phone-and-online-counselling/</w:t>
              </w:r>
            </w:hyperlink>
            <w:r w:rsidRPr="004907FC">
              <w:t xml:space="preserve"> </w:t>
            </w:r>
          </w:p>
        </w:tc>
      </w:tr>
      <w:tr w:rsidR="00FD3719" w:rsidRPr="004907FC" w14:paraId="1B009EC8" w14:textId="77777777" w:rsidTr="00FD3719">
        <w:tc>
          <w:tcPr>
            <w:tcW w:w="5228" w:type="dxa"/>
          </w:tcPr>
          <w:p w14:paraId="43272311" w14:textId="77777777" w:rsidR="00175336" w:rsidRPr="00CA449A" w:rsidRDefault="00175336" w:rsidP="004907FC">
            <w:pPr>
              <w:pStyle w:val="NoSpacing"/>
              <w:rPr>
                <w:b/>
                <w:bCs/>
              </w:rPr>
            </w:pPr>
            <w:r w:rsidRPr="00CA449A">
              <w:rPr>
                <w:b/>
                <w:bCs/>
              </w:rPr>
              <w:t xml:space="preserve">Beyond Blue </w:t>
            </w:r>
          </w:p>
          <w:p w14:paraId="386EDA56" w14:textId="760FE077" w:rsidR="00175336" w:rsidRPr="004907FC" w:rsidRDefault="00175336" w:rsidP="004907FC">
            <w:pPr>
              <w:pStyle w:val="NoSpacing"/>
            </w:pPr>
            <w:r w:rsidRPr="004907FC">
              <w:t>For anyone feeling depressed or anxious</w:t>
            </w:r>
          </w:p>
          <w:p w14:paraId="0CE6D1D6" w14:textId="77777777" w:rsidR="00FD3719" w:rsidRPr="004907FC" w:rsidRDefault="00FD3719" w:rsidP="004907FC">
            <w:pPr>
              <w:pStyle w:val="NoSpacing"/>
            </w:pPr>
          </w:p>
        </w:tc>
        <w:tc>
          <w:tcPr>
            <w:tcW w:w="5228" w:type="dxa"/>
          </w:tcPr>
          <w:p w14:paraId="6EA78E82" w14:textId="77777777" w:rsidR="00DE4D27" w:rsidRPr="004907FC" w:rsidRDefault="00DE4D27" w:rsidP="004907FC">
            <w:pPr>
              <w:pStyle w:val="NoSpacing"/>
            </w:pPr>
            <w:r w:rsidRPr="004907FC">
              <w:t xml:space="preserve">Call 1300 224 636 </w:t>
            </w:r>
          </w:p>
          <w:p w14:paraId="0E0CC57A" w14:textId="49083ACE" w:rsidR="00FD3719" w:rsidRPr="004907FC" w:rsidRDefault="00DE4D27" w:rsidP="004907FC">
            <w:pPr>
              <w:pStyle w:val="NoSpacing"/>
            </w:pPr>
            <w:r w:rsidRPr="004907FC">
              <w:t xml:space="preserve">OR chat online: </w:t>
            </w:r>
            <w:hyperlink r:id="rId9" w:history="1">
              <w:r w:rsidRPr="004907FC">
                <w:rPr>
                  <w:rStyle w:val="Hyperlink"/>
                  <w:color w:val="auto"/>
                  <w:u w:val="none"/>
                </w:rPr>
                <w:t>https://www.beyondblue.org.au/get-support</w:t>
              </w:r>
            </w:hyperlink>
          </w:p>
        </w:tc>
      </w:tr>
    </w:tbl>
    <w:p w14:paraId="3BFFC893" w14:textId="77777777" w:rsidR="00FD3719" w:rsidRDefault="00FD3719" w:rsidP="004345D5">
      <w:pPr>
        <w:spacing w:line="360" w:lineRule="auto"/>
        <w:jc w:val="center"/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1"/>
        <w:gridCol w:w="5525"/>
      </w:tblGrid>
      <w:tr w:rsidR="00281762" w:rsidRPr="003577CD" w14:paraId="7318E1F3" w14:textId="77777777" w:rsidTr="004907FC">
        <w:tc>
          <w:tcPr>
            <w:tcW w:w="10456" w:type="dxa"/>
            <w:gridSpan w:val="2"/>
            <w:shd w:val="clear" w:color="auto" w:fill="005260" w:themeFill="accent6"/>
          </w:tcPr>
          <w:p w14:paraId="3E76EAC2" w14:textId="43DF9362" w:rsidR="00281762" w:rsidRPr="004907FC" w:rsidRDefault="0073024A" w:rsidP="004907FC">
            <w:pPr>
              <w:pStyle w:val="NoSpacing"/>
              <w:jc w:val="center"/>
              <w:rPr>
                <w:b/>
                <w:bCs/>
              </w:rPr>
            </w:pPr>
            <w:r w:rsidRPr="004907FC">
              <w:rPr>
                <w:b/>
                <w:bCs/>
              </w:rPr>
              <w:t>Food assistance, hampers, meals, financial help</w:t>
            </w:r>
          </w:p>
        </w:tc>
      </w:tr>
      <w:tr w:rsidR="00281762" w:rsidRPr="003577CD" w14:paraId="286F5999" w14:textId="77777777" w:rsidTr="00281762">
        <w:tc>
          <w:tcPr>
            <w:tcW w:w="5228" w:type="dxa"/>
          </w:tcPr>
          <w:p w14:paraId="49250B83" w14:textId="77777777" w:rsidR="00281762" w:rsidRPr="00CA449A" w:rsidRDefault="006F5384" w:rsidP="004907FC">
            <w:pPr>
              <w:pStyle w:val="NoSpacing"/>
              <w:rPr>
                <w:b/>
                <w:bCs/>
              </w:rPr>
            </w:pPr>
            <w:r w:rsidRPr="00CA449A">
              <w:rPr>
                <w:b/>
                <w:bCs/>
              </w:rPr>
              <w:t>Salvation Army</w:t>
            </w:r>
          </w:p>
          <w:p w14:paraId="1CA12070" w14:textId="4BCEBE45" w:rsidR="006F5384" w:rsidRPr="004907FC" w:rsidRDefault="006F5384" w:rsidP="004907FC">
            <w:pPr>
              <w:pStyle w:val="NoSpacing"/>
            </w:pPr>
            <w:r w:rsidRPr="003577CD">
              <w:t>For food assistance, hampers, meals, financial help</w:t>
            </w:r>
          </w:p>
        </w:tc>
        <w:tc>
          <w:tcPr>
            <w:tcW w:w="5228" w:type="dxa"/>
          </w:tcPr>
          <w:p w14:paraId="6CAEC6D0" w14:textId="1DC91A96" w:rsidR="00AA5AE0" w:rsidRPr="003577CD" w:rsidRDefault="00AA5AE0" w:rsidP="004907FC">
            <w:pPr>
              <w:pStyle w:val="NoSpacing"/>
            </w:pPr>
            <w:hyperlink r:id="rId10" w:history="1">
              <w:r w:rsidRPr="003577CD">
                <w:rPr>
                  <w:rStyle w:val="Hyperlink"/>
                  <w:rFonts w:ascii="Helvetica" w:hAnsi="Helvetica"/>
                </w:rPr>
                <w:t>https://www.salvationarmy.org.au/christmas/need-help-this-christmas/</w:t>
              </w:r>
            </w:hyperlink>
            <w:r w:rsidRPr="003577CD">
              <w:t xml:space="preserve"> </w:t>
            </w:r>
          </w:p>
          <w:p w14:paraId="6C663796" w14:textId="4C73CCE6" w:rsidR="00281762" w:rsidRPr="003577CD" w:rsidRDefault="00AA5AE0" w:rsidP="004907FC">
            <w:pPr>
              <w:pStyle w:val="NoSpacing"/>
            </w:pPr>
            <w:r w:rsidRPr="003577CD">
              <w:t>Call 13 72 58 (13 SALVOS)</w:t>
            </w:r>
          </w:p>
        </w:tc>
      </w:tr>
    </w:tbl>
    <w:p w14:paraId="3F68132A" w14:textId="77777777" w:rsidR="00997FC9" w:rsidRDefault="00997FC9" w:rsidP="004907FC">
      <w:pPr>
        <w:spacing w:line="360" w:lineRule="auto"/>
        <w:rPr>
          <w:rFonts w:ascii="Helvetica" w:hAnsi="Helvetic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80EFD" w:rsidRPr="004907FC" w14:paraId="42220FF1" w14:textId="77777777" w:rsidTr="004907FC">
        <w:tc>
          <w:tcPr>
            <w:tcW w:w="10456" w:type="dxa"/>
            <w:shd w:val="clear" w:color="auto" w:fill="005260" w:themeFill="accent6"/>
          </w:tcPr>
          <w:p w14:paraId="15D5B233" w14:textId="48DC9321" w:rsidR="00580EFD" w:rsidRPr="004907FC" w:rsidRDefault="00EA3466" w:rsidP="004907FC">
            <w:pPr>
              <w:pStyle w:val="NoSpacing"/>
              <w:jc w:val="center"/>
              <w:rPr>
                <w:b/>
                <w:bCs/>
              </w:rPr>
            </w:pPr>
            <w:r w:rsidRPr="004907FC">
              <w:rPr>
                <w:b/>
                <w:bCs/>
              </w:rPr>
              <w:t>Domestic violence assistance, housing, food assistance, meals, &amp; other services</w:t>
            </w:r>
          </w:p>
        </w:tc>
      </w:tr>
      <w:tr w:rsidR="00EA3466" w:rsidRPr="004907FC" w14:paraId="4AAD5355" w14:textId="77777777" w:rsidTr="00E425D4">
        <w:tc>
          <w:tcPr>
            <w:tcW w:w="10456" w:type="dxa"/>
          </w:tcPr>
          <w:p w14:paraId="075108B3" w14:textId="16D77ADF" w:rsidR="0017422A" w:rsidRPr="004907FC" w:rsidRDefault="0017422A" w:rsidP="004907FC">
            <w:pPr>
              <w:pStyle w:val="NoSpacing"/>
            </w:pPr>
            <w:hyperlink r:id="rId11" w:history="1">
              <w:r w:rsidRPr="004907FC">
                <w:rPr>
                  <w:rStyle w:val="Hyperlink"/>
                  <w:color w:val="auto"/>
                  <w:u w:val="none"/>
                </w:rPr>
                <w:t>https://askizzy.org.au/</w:t>
              </w:r>
            </w:hyperlink>
          </w:p>
          <w:p w14:paraId="00EACC54" w14:textId="4F0D5F98" w:rsidR="00EA3466" w:rsidRPr="004907FC" w:rsidRDefault="0017422A" w:rsidP="004907FC">
            <w:pPr>
              <w:pStyle w:val="NoSpacing"/>
            </w:pPr>
            <w:r w:rsidRPr="004907FC">
              <w:t>To search for services in your local area</w:t>
            </w:r>
          </w:p>
        </w:tc>
      </w:tr>
    </w:tbl>
    <w:p w14:paraId="1446AC80" w14:textId="77777777" w:rsidR="00997FC9" w:rsidRDefault="00997FC9" w:rsidP="004C1B90">
      <w:pPr>
        <w:spacing w:line="360" w:lineRule="auto"/>
        <w:jc w:val="both"/>
        <w:rPr>
          <w:rFonts w:ascii="Helvetica" w:hAnsi="Helvetica"/>
          <w:b/>
          <w:bCs/>
        </w:rPr>
      </w:pPr>
    </w:p>
    <w:p w14:paraId="2F4FF459" w14:textId="27EE186B" w:rsidR="002F5700" w:rsidRPr="0031260D" w:rsidRDefault="0031260D" w:rsidP="0031260D">
      <w:pPr>
        <w:spacing w:line="360" w:lineRule="auto"/>
        <w:jc w:val="center"/>
        <w:rPr>
          <w:rFonts w:ascii="Helvetica" w:hAnsi="Helvetica"/>
          <w:bCs/>
          <w:lang w:val="en-US"/>
        </w:rPr>
      </w:pPr>
      <w:r w:rsidRPr="0031260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00F7D4D" wp14:editId="0A2687F4">
            <wp:extent cx="3968021" cy="1196502"/>
            <wp:effectExtent l="0" t="0" r="0" b="0"/>
            <wp:docPr id="578141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41565" name=""/>
                    <pic:cNvPicPr/>
                  </pic:nvPicPr>
                  <pic:blipFill rotWithShape="1">
                    <a:blip r:embed="rId12"/>
                    <a:srcRect t="27368"/>
                    <a:stretch/>
                  </pic:blipFill>
                  <pic:spPr bwMode="auto">
                    <a:xfrm>
                      <a:off x="0" y="0"/>
                      <a:ext cx="4035077" cy="121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5700" w:rsidRPr="0031260D" w:rsidSect="008E5AD1"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09117" w14:textId="77777777" w:rsidR="00691CC9" w:rsidRDefault="00691CC9" w:rsidP="001B0316">
      <w:r>
        <w:separator/>
      </w:r>
    </w:p>
  </w:endnote>
  <w:endnote w:type="continuationSeparator" w:id="0">
    <w:p w14:paraId="179CCB0C" w14:textId="77777777" w:rsidR="00691CC9" w:rsidRDefault="00691CC9" w:rsidP="001B0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82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068"/>
      <w:gridCol w:w="5226"/>
    </w:tblGrid>
    <w:tr w:rsidR="00C616C3" w14:paraId="32DDD552" w14:textId="77777777" w:rsidTr="002245F6">
      <w:trPr>
        <w:trHeight w:hRule="exact" w:val="115"/>
        <w:jc w:val="center"/>
      </w:trPr>
      <w:tc>
        <w:tcPr>
          <w:tcW w:w="9068" w:type="dxa"/>
          <w:shd w:val="clear" w:color="auto" w:fill="005260" w:themeFill="accent6"/>
          <w:tcMar>
            <w:top w:w="0" w:type="dxa"/>
            <w:bottom w:w="0" w:type="dxa"/>
          </w:tcMar>
        </w:tcPr>
        <w:p w14:paraId="2CA3CED1" w14:textId="77777777" w:rsidR="00C616C3" w:rsidRDefault="00F2373E" w:rsidP="00F2373E">
          <w:pPr>
            <w:pStyle w:val="Header"/>
            <w:tabs>
              <w:tab w:val="clear" w:pos="4513"/>
              <w:tab w:val="clear" w:pos="9026"/>
              <w:tab w:val="left" w:pos="4083"/>
            </w:tabs>
            <w:rPr>
              <w:caps/>
              <w:sz w:val="18"/>
            </w:rPr>
          </w:pPr>
          <w:r>
            <w:rPr>
              <w:caps/>
              <w:sz w:val="18"/>
            </w:rPr>
            <w:tab/>
          </w:r>
        </w:p>
      </w:tc>
      <w:tc>
        <w:tcPr>
          <w:tcW w:w="5226" w:type="dxa"/>
          <w:shd w:val="clear" w:color="auto" w:fill="005260" w:themeFill="accent6"/>
          <w:tcMar>
            <w:top w:w="0" w:type="dxa"/>
            <w:bottom w:w="0" w:type="dxa"/>
          </w:tcMar>
        </w:tcPr>
        <w:p w14:paraId="2341EAEA" w14:textId="77777777" w:rsidR="00C616C3" w:rsidRDefault="00C616C3" w:rsidP="00F2373E">
          <w:pPr>
            <w:pStyle w:val="Header"/>
            <w:jc w:val="center"/>
            <w:rPr>
              <w:caps/>
              <w:sz w:val="18"/>
            </w:rPr>
          </w:pPr>
        </w:p>
      </w:tc>
    </w:tr>
    <w:tr w:rsidR="00C616C3" w14:paraId="0CCD042D" w14:textId="77777777" w:rsidTr="002245F6">
      <w:trPr>
        <w:jc w:val="center"/>
      </w:trPr>
      <w:tc>
        <w:tcPr>
          <w:tcW w:w="9068" w:type="dxa"/>
          <w:vAlign w:val="center"/>
        </w:tcPr>
        <w:p w14:paraId="034D7B1E" w14:textId="77777777" w:rsidR="00C616C3" w:rsidRDefault="00C616C3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5226" w:type="dxa"/>
          <w:vAlign w:val="center"/>
        </w:tcPr>
        <w:p w14:paraId="4E78D695" w14:textId="77777777" w:rsidR="00C616C3" w:rsidRDefault="00C616C3" w:rsidP="00C616C3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3025E7FF" w14:textId="77777777" w:rsidR="00C616C3" w:rsidRDefault="00C61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82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068"/>
      <w:gridCol w:w="5226"/>
    </w:tblGrid>
    <w:tr w:rsidR="00155F23" w14:paraId="28F846CF" w14:textId="77777777" w:rsidTr="002245F6">
      <w:trPr>
        <w:trHeight w:hRule="exact" w:val="115"/>
        <w:jc w:val="center"/>
      </w:trPr>
      <w:tc>
        <w:tcPr>
          <w:tcW w:w="9068" w:type="dxa"/>
          <w:shd w:val="clear" w:color="auto" w:fill="005260" w:themeFill="accent6"/>
          <w:tcMar>
            <w:top w:w="0" w:type="dxa"/>
            <w:bottom w:w="0" w:type="dxa"/>
          </w:tcMar>
        </w:tcPr>
        <w:p w14:paraId="5E83B8E2" w14:textId="77777777" w:rsidR="00155F23" w:rsidRDefault="00155F23" w:rsidP="00155F23">
          <w:pPr>
            <w:pStyle w:val="Header"/>
            <w:tabs>
              <w:tab w:val="clear" w:pos="4513"/>
              <w:tab w:val="clear" w:pos="9026"/>
              <w:tab w:val="left" w:pos="4083"/>
            </w:tabs>
            <w:rPr>
              <w:caps/>
              <w:sz w:val="18"/>
            </w:rPr>
          </w:pPr>
          <w:r>
            <w:rPr>
              <w:caps/>
              <w:sz w:val="18"/>
            </w:rPr>
            <w:tab/>
          </w:r>
        </w:p>
      </w:tc>
      <w:tc>
        <w:tcPr>
          <w:tcW w:w="5226" w:type="dxa"/>
          <w:shd w:val="clear" w:color="auto" w:fill="005260" w:themeFill="accent6"/>
          <w:tcMar>
            <w:top w:w="0" w:type="dxa"/>
            <w:bottom w:w="0" w:type="dxa"/>
          </w:tcMar>
        </w:tcPr>
        <w:p w14:paraId="7E589FD2" w14:textId="77777777" w:rsidR="00155F23" w:rsidRDefault="00155F23" w:rsidP="00155F23">
          <w:pPr>
            <w:pStyle w:val="Header"/>
            <w:jc w:val="center"/>
            <w:rPr>
              <w:caps/>
              <w:sz w:val="18"/>
            </w:rPr>
          </w:pPr>
        </w:p>
      </w:tc>
    </w:tr>
    <w:tr w:rsidR="00155F23" w14:paraId="745E23AD" w14:textId="77777777" w:rsidTr="002245F6">
      <w:trPr>
        <w:jc w:val="center"/>
      </w:trPr>
      <w:tc>
        <w:tcPr>
          <w:tcW w:w="9068" w:type="dxa"/>
          <w:vAlign w:val="center"/>
        </w:tcPr>
        <w:p w14:paraId="57C12EEA" w14:textId="77777777" w:rsidR="00155F23" w:rsidRDefault="00155F23" w:rsidP="00155F23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5226" w:type="dxa"/>
          <w:vAlign w:val="center"/>
        </w:tcPr>
        <w:p w14:paraId="2931BE4C" w14:textId="77777777" w:rsidR="00155F23" w:rsidRDefault="00155F23" w:rsidP="00155F23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5C81115B" w14:textId="77777777" w:rsidR="00155F23" w:rsidRDefault="00155F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BBC5E" w14:textId="77777777" w:rsidR="00691CC9" w:rsidRDefault="00691CC9" w:rsidP="001B0316">
      <w:r>
        <w:separator/>
      </w:r>
    </w:p>
  </w:footnote>
  <w:footnote w:type="continuationSeparator" w:id="0">
    <w:p w14:paraId="5742D26A" w14:textId="77777777" w:rsidR="00691CC9" w:rsidRDefault="00691CC9" w:rsidP="001B0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2C6E9" w14:textId="621C96E3" w:rsidR="008E5AD1" w:rsidRDefault="002245F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C2F1D0" wp14:editId="3684972E">
              <wp:simplePos x="0" y="0"/>
              <wp:positionH relativeFrom="column">
                <wp:posOffset>-609600</wp:posOffset>
              </wp:positionH>
              <wp:positionV relativeFrom="paragraph">
                <wp:posOffset>-259080</wp:posOffset>
              </wp:positionV>
              <wp:extent cx="4000500" cy="952500"/>
              <wp:effectExtent l="0" t="0" r="0" b="0"/>
              <wp:wrapNone/>
              <wp:docPr id="248480860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0" cy="9525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52519" id="Rectangle 3" o:spid="_x0000_s1026" style="position:absolute;margin-left:-48pt;margin-top:-20.4pt;width:31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" fillcolor="#005260 [3209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000F3695" wp14:editId="14B39C82">
          <wp:simplePos x="0" y="0"/>
          <wp:positionH relativeFrom="column">
            <wp:posOffset>3236595</wp:posOffset>
          </wp:positionH>
          <wp:positionV relativeFrom="paragraph">
            <wp:posOffset>-259080</wp:posOffset>
          </wp:positionV>
          <wp:extent cx="3918585" cy="952500"/>
          <wp:effectExtent l="0" t="0" r="5715" b="0"/>
          <wp:wrapTight wrapText="bothSides">
            <wp:wrapPolygon edited="0">
              <wp:start x="0" y="0"/>
              <wp:lineTo x="0" y="21312"/>
              <wp:lineTo x="21561" y="21312"/>
              <wp:lineTo x="21561" y="0"/>
              <wp:lineTo x="0" y="0"/>
            </wp:wrapPolygon>
          </wp:wrapTight>
          <wp:docPr id="36416610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16610" name="Picture 2" descr="A blue and whit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30" b="9349"/>
                  <a:stretch/>
                </pic:blipFill>
                <pic:spPr bwMode="auto">
                  <a:xfrm>
                    <a:off x="0" y="0"/>
                    <a:ext cx="391858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B306C"/>
    <w:multiLevelType w:val="hybridMultilevel"/>
    <w:tmpl w:val="C1FED7D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018DC"/>
    <w:multiLevelType w:val="hybridMultilevel"/>
    <w:tmpl w:val="EFBEEB9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B2021"/>
    <w:multiLevelType w:val="hybridMultilevel"/>
    <w:tmpl w:val="94F88A4E"/>
    <w:lvl w:ilvl="0" w:tplc="08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F6C45F5"/>
    <w:multiLevelType w:val="hybridMultilevel"/>
    <w:tmpl w:val="01DCB78C"/>
    <w:lvl w:ilvl="0" w:tplc="08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1921062779">
    <w:abstractNumId w:val="2"/>
  </w:num>
  <w:num w:numId="2" w16cid:durableId="1254046155">
    <w:abstractNumId w:val="3"/>
  </w:num>
  <w:num w:numId="3" w16cid:durableId="114057473">
    <w:abstractNumId w:val="0"/>
  </w:num>
  <w:num w:numId="4" w16cid:durableId="64649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B40"/>
    <w:rsid w:val="000068EA"/>
    <w:rsid w:val="000219CD"/>
    <w:rsid w:val="00027E1C"/>
    <w:rsid w:val="00040BD8"/>
    <w:rsid w:val="00047F31"/>
    <w:rsid w:val="00077492"/>
    <w:rsid w:val="000B470E"/>
    <w:rsid w:val="001409D7"/>
    <w:rsid w:val="00155F23"/>
    <w:rsid w:val="00157F68"/>
    <w:rsid w:val="0017422A"/>
    <w:rsid w:val="001742D2"/>
    <w:rsid w:val="00175336"/>
    <w:rsid w:val="001874EE"/>
    <w:rsid w:val="001A1F56"/>
    <w:rsid w:val="001A2540"/>
    <w:rsid w:val="001A3C7D"/>
    <w:rsid w:val="001B0316"/>
    <w:rsid w:val="001B764F"/>
    <w:rsid w:val="00201A2B"/>
    <w:rsid w:val="00204569"/>
    <w:rsid w:val="00207E82"/>
    <w:rsid w:val="002245F6"/>
    <w:rsid w:val="0023269F"/>
    <w:rsid w:val="00241A37"/>
    <w:rsid w:val="0026187F"/>
    <w:rsid w:val="00273367"/>
    <w:rsid w:val="00281762"/>
    <w:rsid w:val="00282D19"/>
    <w:rsid w:val="00290237"/>
    <w:rsid w:val="00294E0A"/>
    <w:rsid w:val="002A412F"/>
    <w:rsid w:val="002E6F2E"/>
    <w:rsid w:val="002F5700"/>
    <w:rsid w:val="00306DF5"/>
    <w:rsid w:val="0031260D"/>
    <w:rsid w:val="003577CD"/>
    <w:rsid w:val="0036451D"/>
    <w:rsid w:val="003751BD"/>
    <w:rsid w:val="00392549"/>
    <w:rsid w:val="00392D00"/>
    <w:rsid w:val="003B0B26"/>
    <w:rsid w:val="003C4850"/>
    <w:rsid w:val="003E6100"/>
    <w:rsid w:val="004345D5"/>
    <w:rsid w:val="00461247"/>
    <w:rsid w:val="00464200"/>
    <w:rsid w:val="00467268"/>
    <w:rsid w:val="00484956"/>
    <w:rsid w:val="004907FC"/>
    <w:rsid w:val="004A5EFD"/>
    <w:rsid w:val="004B0D43"/>
    <w:rsid w:val="004C1B90"/>
    <w:rsid w:val="004D1071"/>
    <w:rsid w:val="004D5F33"/>
    <w:rsid w:val="00522F73"/>
    <w:rsid w:val="00543346"/>
    <w:rsid w:val="00544486"/>
    <w:rsid w:val="00580EFD"/>
    <w:rsid w:val="00597D2D"/>
    <w:rsid w:val="005A0AAB"/>
    <w:rsid w:val="005E6E43"/>
    <w:rsid w:val="005F556B"/>
    <w:rsid w:val="00637551"/>
    <w:rsid w:val="00691CC9"/>
    <w:rsid w:val="006F5384"/>
    <w:rsid w:val="0073024A"/>
    <w:rsid w:val="0073423D"/>
    <w:rsid w:val="007467E3"/>
    <w:rsid w:val="007634BE"/>
    <w:rsid w:val="007955F5"/>
    <w:rsid w:val="007A51A9"/>
    <w:rsid w:val="007C4690"/>
    <w:rsid w:val="007D646A"/>
    <w:rsid w:val="00806E2D"/>
    <w:rsid w:val="00824259"/>
    <w:rsid w:val="00845424"/>
    <w:rsid w:val="00847428"/>
    <w:rsid w:val="00884C3A"/>
    <w:rsid w:val="008A2F97"/>
    <w:rsid w:val="008B4799"/>
    <w:rsid w:val="008D2886"/>
    <w:rsid w:val="008D6A77"/>
    <w:rsid w:val="008E5AD1"/>
    <w:rsid w:val="008F4B77"/>
    <w:rsid w:val="008F55A6"/>
    <w:rsid w:val="0090272B"/>
    <w:rsid w:val="00914765"/>
    <w:rsid w:val="00915B40"/>
    <w:rsid w:val="00915CC5"/>
    <w:rsid w:val="009203B8"/>
    <w:rsid w:val="00920446"/>
    <w:rsid w:val="00925CB5"/>
    <w:rsid w:val="00930F6B"/>
    <w:rsid w:val="009422E9"/>
    <w:rsid w:val="00943B44"/>
    <w:rsid w:val="00945374"/>
    <w:rsid w:val="009463B2"/>
    <w:rsid w:val="00947BAB"/>
    <w:rsid w:val="00971AEC"/>
    <w:rsid w:val="00984DF9"/>
    <w:rsid w:val="00994052"/>
    <w:rsid w:val="00997A7F"/>
    <w:rsid w:val="00997FC9"/>
    <w:rsid w:val="009A753C"/>
    <w:rsid w:val="009B4B63"/>
    <w:rsid w:val="009C7E84"/>
    <w:rsid w:val="009F59C6"/>
    <w:rsid w:val="00A43871"/>
    <w:rsid w:val="00A53A6E"/>
    <w:rsid w:val="00A55E60"/>
    <w:rsid w:val="00A73C38"/>
    <w:rsid w:val="00AA5AE0"/>
    <w:rsid w:val="00AA63A6"/>
    <w:rsid w:val="00AC7715"/>
    <w:rsid w:val="00B05ED2"/>
    <w:rsid w:val="00B31A36"/>
    <w:rsid w:val="00B379FD"/>
    <w:rsid w:val="00B50BA4"/>
    <w:rsid w:val="00BD767E"/>
    <w:rsid w:val="00BD7D3A"/>
    <w:rsid w:val="00BE4ED3"/>
    <w:rsid w:val="00BE7C16"/>
    <w:rsid w:val="00C14AEE"/>
    <w:rsid w:val="00C31E24"/>
    <w:rsid w:val="00C616C3"/>
    <w:rsid w:val="00C726F3"/>
    <w:rsid w:val="00C775BA"/>
    <w:rsid w:val="00C87795"/>
    <w:rsid w:val="00CA449A"/>
    <w:rsid w:val="00D02257"/>
    <w:rsid w:val="00D1155B"/>
    <w:rsid w:val="00D37D34"/>
    <w:rsid w:val="00DA6ED7"/>
    <w:rsid w:val="00DB4164"/>
    <w:rsid w:val="00DB4731"/>
    <w:rsid w:val="00DB758E"/>
    <w:rsid w:val="00DC3F44"/>
    <w:rsid w:val="00DE4D27"/>
    <w:rsid w:val="00E21A9B"/>
    <w:rsid w:val="00E22B07"/>
    <w:rsid w:val="00E26C52"/>
    <w:rsid w:val="00E3676B"/>
    <w:rsid w:val="00E7568C"/>
    <w:rsid w:val="00EA3466"/>
    <w:rsid w:val="00EC04C7"/>
    <w:rsid w:val="00ED5661"/>
    <w:rsid w:val="00F0126B"/>
    <w:rsid w:val="00F2373E"/>
    <w:rsid w:val="00F23916"/>
    <w:rsid w:val="00F362D1"/>
    <w:rsid w:val="00F438E2"/>
    <w:rsid w:val="00F9532C"/>
    <w:rsid w:val="00FA1923"/>
    <w:rsid w:val="00FB5D76"/>
    <w:rsid w:val="00FC6213"/>
    <w:rsid w:val="00FD3719"/>
    <w:rsid w:val="00FE3146"/>
    <w:rsid w:val="00FE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AAE55"/>
  <w15:chartTrackingRefBased/>
  <w15:docId w15:val="{430D08FD-C9CE-EB46-B979-2138C689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316"/>
  </w:style>
  <w:style w:type="paragraph" w:styleId="Footer">
    <w:name w:val="footer"/>
    <w:basedOn w:val="Normal"/>
    <w:link w:val="FooterChar"/>
    <w:uiPriority w:val="99"/>
    <w:unhideWhenUsed/>
    <w:rsid w:val="001B0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316"/>
  </w:style>
  <w:style w:type="table" w:styleId="TableGrid">
    <w:name w:val="Table Grid"/>
    <w:basedOn w:val="TableNormal"/>
    <w:uiPriority w:val="39"/>
    <w:rsid w:val="00077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07749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55F23"/>
    <w:rPr>
      <w:color w:val="808080"/>
    </w:rPr>
  </w:style>
  <w:style w:type="paragraph" w:styleId="ListParagraph">
    <w:name w:val="List Paragraph"/>
    <w:basedOn w:val="Normal"/>
    <w:uiPriority w:val="34"/>
    <w:qFormat/>
    <w:rsid w:val="001742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3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39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3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3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391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422A"/>
    <w:rPr>
      <w:color w:val="8C8C8C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646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57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icidecallbackservice.org.au/phone-and-online-counselling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lifeline.org.au/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kizzy.org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salvationarmy.org.au/christmas/need-help-this-christma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yondblue.org.au/get-suppor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egan/Library/Group%20Containers/UBF8T346G9.Office/User%20Content.localized/Templates.localized/Meeting%20Template.dotx" TargetMode="External"/></Relationships>
</file>

<file path=word/theme/theme1.xml><?xml version="1.0" encoding="utf-8"?>
<a:theme xmlns:a="http://schemas.openxmlformats.org/drawingml/2006/main" name="Office Theme">
  <a:themeElements>
    <a:clrScheme name="Elements">
      <a:dk1>
        <a:srgbClr val="000000"/>
      </a:dk1>
      <a:lt1>
        <a:srgbClr val="FFFFFF"/>
      </a:lt1>
      <a:dk2>
        <a:srgbClr val="005260"/>
      </a:dk2>
      <a:lt2>
        <a:srgbClr val="DCD8DC"/>
      </a:lt2>
      <a:accent1>
        <a:srgbClr val="FB824A"/>
      </a:accent1>
      <a:accent2>
        <a:srgbClr val="F6CB5A"/>
      </a:accent2>
      <a:accent3>
        <a:srgbClr val="F08495"/>
      </a:accent3>
      <a:accent4>
        <a:srgbClr val="5599D7"/>
      </a:accent4>
      <a:accent5>
        <a:srgbClr val="48AE70"/>
      </a:accent5>
      <a:accent6>
        <a:srgbClr val="005260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Meeting Template.dotx</Template>
  <TotalTime>2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jhuntsbss@gmail.com</dc:creator>
  <cp:keywords/>
  <dc:description/>
  <cp:lastModifiedBy>Zoe Lehner | Elements ABC</cp:lastModifiedBy>
  <cp:revision>4</cp:revision>
  <cp:lastPrinted>2024-04-12T01:25:00Z</cp:lastPrinted>
  <dcterms:created xsi:type="dcterms:W3CDTF">2025-12-09T03:01:00Z</dcterms:created>
  <dcterms:modified xsi:type="dcterms:W3CDTF">2025-12-09T03:03:00Z</dcterms:modified>
</cp:coreProperties>
</file>